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08B9" w:rsidRPr="004C08B9" w:rsidRDefault="00373782">
      <w:pPr>
        <w:rPr>
          <w:rFonts w:ascii="Impact" w:hAnsi="Impact"/>
          <w:vertAlign w:val="subscript"/>
        </w:rPr>
      </w:pPr>
      <w:r>
        <w:rPr>
          <w:rFonts w:ascii="Impact" w:hAnsi="Impact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65FD59" wp14:editId="56B4EB2A">
                <wp:simplePos x="0" y="0"/>
                <wp:positionH relativeFrom="column">
                  <wp:posOffset>609600</wp:posOffset>
                </wp:positionH>
                <wp:positionV relativeFrom="paragraph">
                  <wp:posOffset>76200</wp:posOffset>
                </wp:positionV>
                <wp:extent cx="6038850" cy="207645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2076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005" w:rsidRPr="00A54005" w:rsidRDefault="009E00B5" w:rsidP="00A54005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8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84"/>
                              </w:rPr>
                              <w:t>Surveying</w:t>
                            </w:r>
                          </w:p>
                          <w:p w:rsidR="00A54005" w:rsidRPr="00A54005" w:rsidRDefault="00A54005" w:rsidP="00A54005">
                            <w:pPr>
                              <w:spacing w:after="0"/>
                              <w:contextualSpacing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84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84"/>
                              </w:rPr>
                              <w:t>f</w:t>
                            </w:r>
                            <w:r w:rsidRPr="00A54005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84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84"/>
                              </w:rPr>
                              <w:t xml:space="preserve"> </w:t>
                            </w:r>
                            <w:r w:rsidRPr="00A54005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84"/>
                              </w:rPr>
                              <w:t>Invasive Species</w:t>
                            </w:r>
                          </w:p>
                          <w:p w:rsidR="00252170" w:rsidRDefault="0029174D" w:rsidP="00252170">
                            <w:pPr>
                              <w:contextualSpacing/>
                              <w:jc w:val="center"/>
                              <w:rPr>
                                <w:i/>
                                <w:color w:val="343437" w:themeColor="text2" w:themeShade="BF"/>
                                <w:sz w:val="32"/>
                                <w:szCs w:val="32"/>
                              </w:rPr>
                            </w:pPr>
                            <w:r w:rsidRPr="00AE3BF1">
                              <w:rPr>
                                <w:i/>
                                <w:color w:val="343437" w:themeColor="text2" w:themeShade="BF"/>
                                <w:sz w:val="32"/>
                                <w:szCs w:val="32"/>
                              </w:rPr>
                              <w:t>Please j</w:t>
                            </w:r>
                            <w:r w:rsidR="00077160" w:rsidRPr="00AE3BF1">
                              <w:rPr>
                                <w:i/>
                                <w:color w:val="343437" w:themeColor="text2" w:themeShade="BF"/>
                                <w:sz w:val="32"/>
                                <w:szCs w:val="32"/>
                              </w:rPr>
                              <w:t>oin u</w:t>
                            </w:r>
                            <w:r w:rsidR="00A54005" w:rsidRPr="00AE3BF1">
                              <w:rPr>
                                <w:i/>
                                <w:color w:val="343437" w:themeColor="text2" w:themeShade="BF"/>
                                <w:sz w:val="32"/>
                                <w:szCs w:val="32"/>
                              </w:rPr>
                              <w:t>s to</w:t>
                            </w:r>
                          </w:p>
                          <w:p w:rsidR="00A54005" w:rsidRPr="00252170" w:rsidRDefault="00A71742" w:rsidP="00252170">
                            <w:pPr>
                              <w:contextualSpacing/>
                              <w:jc w:val="center"/>
                              <w:rPr>
                                <w:i/>
                                <w:color w:val="343437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343437" w:themeColor="text2" w:themeShade="BF"/>
                                <w:sz w:val="36"/>
                                <w:szCs w:val="36"/>
                              </w:rPr>
                              <w:t>Learn</w:t>
                            </w:r>
                            <w:r w:rsidR="00A54005" w:rsidRPr="007054A0">
                              <w:rPr>
                                <w:b/>
                                <w:color w:val="343437" w:themeColor="text2" w:themeShade="BF"/>
                                <w:sz w:val="36"/>
                                <w:szCs w:val="36"/>
                              </w:rPr>
                              <w:t xml:space="preserve"> the skills to </w:t>
                            </w:r>
                            <w:r w:rsidR="00632728">
                              <w:rPr>
                                <w:b/>
                                <w:color w:val="343437" w:themeColor="text2" w:themeShade="BF"/>
                                <w:sz w:val="36"/>
                                <w:szCs w:val="36"/>
                              </w:rPr>
                              <w:t>survey</w:t>
                            </w:r>
                            <w:r w:rsidR="00A54005" w:rsidRPr="007054A0">
                              <w:rPr>
                                <w:b/>
                                <w:color w:val="343437" w:themeColor="text2" w:themeShade="BF"/>
                                <w:sz w:val="36"/>
                                <w:szCs w:val="36"/>
                              </w:rPr>
                              <w:t xml:space="preserve"> your favorite waterbody or landscape</w:t>
                            </w:r>
                            <w:r w:rsidR="00A54494">
                              <w:rPr>
                                <w:b/>
                                <w:color w:val="343437" w:themeColor="text2" w:themeShade="BF"/>
                                <w:sz w:val="36"/>
                                <w:szCs w:val="36"/>
                              </w:rPr>
                              <w:t xml:space="preserve"> for</w:t>
                            </w:r>
                            <w:r w:rsidR="0029174D" w:rsidRPr="007054A0">
                              <w:rPr>
                                <w:b/>
                                <w:color w:val="343437" w:themeColor="text2" w:themeShade="BF"/>
                                <w:sz w:val="36"/>
                                <w:szCs w:val="36"/>
                              </w:rPr>
                              <w:t xml:space="preserve"> invasive species</w:t>
                            </w:r>
                            <w:r w:rsidR="00A54005" w:rsidRPr="007054A0">
                              <w:rPr>
                                <w:i/>
                                <w:color w:val="343437" w:themeColor="text2" w:themeShade="B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A54005" w:rsidRPr="00A54005" w:rsidRDefault="00A54005" w:rsidP="00A54005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84"/>
                              </w:rPr>
                            </w:pPr>
                          </w:p>
                          <w:p w:rsidR="00AC6CC4" w:rsidRPr="008D2D61" w:rsidRDefault="00AC6CC4" w:rsidP="00D838BF">
                            <w:pPr>
                              <w:spacing w:after="0"/>
                              <w:rPr>
                                <w:rFonts w:ascii="AvantGarde Bold" w:hAnsi="AvantGarde Bold"/>
                                <w:color w:val="FFFFFF" w:themeColor="background1"/>
                                <w:sz w:val="72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pt;margin-top:6pt;width:475.5pt;height:16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jHysgIAALg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" filled="f" stroked="f" strokeweight="0">
                <v:textbox>
                  <w:txbxContent>
                    <w:p w:rsidR="00A54005" w:rsidRPr="00A54005" w:rsidRDefault="009E00B5" w:rsidP="00A54005">
                      <w:pPr>
                        <w:spacing w:after="0"/>
                        <w:contextualSpacing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8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84"/>
                        </w:rPr>
                        <w:t>Surveying</w:t>
                      </w:r>
                    </w:p>
                    <w:p w:rsidR="00A54005" w:rsidRPr="00A54005" w:rsidRDefault="00A54005" w:rsidP="00A54005">
                      <w:pPr>
                        <w:spacing w:after="0"/>
                        <w:contextualSpacing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  <w:sz w:val="84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84"/>
                        </w:rPr>
                        <w:t>f</w:t>
                      </w:r>
                      <w:r w:rsidRPr="00A54005">
                        <w:rPr>
                          <w:rFonts w:asciiTheme="majorHAnsi" w:hAnsiTheme="majorHAnsi"/>
                          <w:b/>
                          <w:color w:val="FFFFFF" w:themeColor="background1"/>
                          <w:sz w:val="84"/>
                        </w:rPr>
                        <w:t>or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  <w:sz w:val="84"/>
                        </w:rPr>
                        <w:t xml:space="preserve"> </w:t>
                      </w:r>
                      <w:r w:rsidRPr="00A54005">
                        <w:rPr>
                          <w:rFonts w:asciiTheme="majorHAnsi" w:hAnsiTheme="majorHAnsi"/>
                          <w:b/>
                          <w:color w:val="FFFFFF" w:themeColor="background1"/>
                          <w:sz w:val="84"/>
                        </w:rPr>
                        <w:t>Invasive Species</w:t>
                      </w:r>
                    </w:p>
                    <w:p w:rsidR="00252170" w:rsidRDefault="0029174D" w:rsidP="00252170">
                      <w:pPr>
                        <w:contextualSpacing/>
                        <w:jc w:val="center"/>
                        <w:rPr>
                          <w:i/>
                          <w:color w:val="343437" w:themeColor="text2" w:themeShade="BF"/>
                          <w:sz w:val="32"/>
                          <w:szCs w:val="32"/>
                        </w:rPr>
                      </w:pPr>
                      <w:r w:rsidRPr="00AE3BF1">
                        <w:rPr>
                          <w:i/>
                          <w:color w:val="343437" w:themeColor="text2" w:themeShade="BF"/>
                          <w:sz w:val="32"/>
                          <w:szCs w:val="32"/>
                        </w:rPr>
                        <w:t>Please j</w:t>
                      </w:r>
                      <w:r w:rsidR="00077160" w:rsidRPr="00AE3BF1">
                        <w:rPr>
                          <w:i/>
                          <w:color w:val="343437" w:themeColor="text2" w:themeShade="BF"/>
                          <w:sz w:val="32"/>
                          <w:szCs w:val="32"/>
                        </w:rPr>
                        <w:t>oin u</w:t>
                      </w:r>
                      <w:r w:rsidR="00A54005" w:rsidRPr="00AE3BF1">
                        <w:rPr>
                          <w:i/>
                          <w:color w:val="343437" w:themeColor="text2" w:themeShade="BF"/>
                          <w:sz w:val="32"/>
                          <w:szCs w:val="32"/>
                        </w:rPr>
                        <w:t>s to</w:t>
                      </w:r>
                    </w:p>
                    <w:p w:rsidR="00A54005" w:rsidRPr="00252170" w:rsidRDefault="00A71742" w:rsidP="00252170">
                      <w:pPr>
                        <w:contextualSpacing/>
                        <w:jc w:val="center"/>
                        <w:rPr>
                          <w:i/>
                          <w:color w:val="343437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343437" w:themeColor="text2" w:themeShade="BF"/>
                          <w:sz w:val="36"/>
                          <w:szCs w:val="36"/>
                        </w:rPr>
                        <w:t>Learn</w:t>
                      </w:r>
                      <w:r w:rsidR="00A54005" w:rsidRPr="007054A0">
                        <w:rPr>
                          <w:b/>
                          <w:color w:val="343437" w:themeColor="text2" w:themeShade="BF"/>
                          <w:sz w:val="36"/>
                          <w:szCs w:val="36"/>
                        </w:rPr>
                        <w:t xml:space="preserve"> the skills to </w:t>
                      </w:r>
                      <w:r w:rsidR="00632728">
                        <w:rPr>
                          <w:b/>
                          <w:color w:val="343437" w:themeColor="text2" w:themeShade="BF"/>
                          <w:sz w:val="36"/>
                          <w:szCs w:val="36"/>
                        </w:rPr>
                        <w:t>survey</w:t>
                      </w:r>
                      <w:r w:rsidR="00A54005" w:rsidRPr="007054A0">
                        <w:rPr>
                          <w:b/>
                          <w:color w:val="343437" w:themeColor="text2" w:themeShade="BF"/>
                          <w:sz w:val="36"/>
                          <w:szCs w:val="36"/>
                        </w:rPr>
                        <w:t xml:space="preserve"> your favorite waterbody or landscape</w:t>
                      </w:r>
                      <w:r w:rsidR="00A54494">
                        <w:rPr>
                          <w:b/>
                          <w:color w:val="343437" w:themeColor="text2" w:themeShade="BF"/>
                          <w:sz w:val="36"/>
                          <w:szCs w:val="36"/>
                        </w:rPr>
                        <w:t xml:space="preserve"> for</w:t>
                      </w:r>
                      <w:r w:rsidR="0029174D" w:rsidRPr="007054A0">
                        <w:rPr>
                          <w:b/>
                          <w:color w:val="343437" w:themeColor="text2" w:themeShade="BF"/>
                          <w:sz w:val="36"/>
                          <w:szCs w:val="36"/>
                        </w:rPr>
                        <w:t xml:space="preserve"> invasive species</w:t>
                      </w:r>
                      <w:r w:rsidR="00A54005" w:rsidRPr="007054A0">
                        <w:rPr>
                          <w:i/>
                          <w:color w:val="343437" w:themeColor="text2" w:themeShade="BF"/>
                          <w:sz w:val="36"/>
                          <w:szCs w:val="36"/>
                        </w:rPr>
                        <w:t>.</w:t>
                      </w:r>
                    </w:p>
                    <w:p w:rsidR="00A54005" w:rsidRPr="00A54005" w:rsidRDefault="00A54005" w:rsidP="00A54005">
                      <w:pPr>
                        <w:spacing w:after="0"/>
                        <w:rPr>
                          <w:rFonts w:asciiTheme="majorHAnsi" w:hAnsiTheme="majorHAnsi"/>
                          <w:b/>
                          <w:color w:val="FFFFFF" w:themeColor="background1"/>
                          <w:sz w:val="84"/>
                        </w:rPr>
                      </w:pPr>
                    </w:p>
                    <w:p w:rsidR="00AC6CC4" w:rsidRPr="008D2D61" w:rsidRDefault="00AC6CC4" w:rsidP="00D838BF">
                      <w:pPr>
                        <w:spacing w:after="0"/>
                        <w:rPr>
                          <w:rFonts w:ascii="AvantGarde Bold" w:hAnsi="AvantGarde Bold"/>
                          <w:color w:val="FFFFFF" w:themeColor="background1"/>
                          <w:sz w:val="72"/>
                          <w:szCs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2170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0A391233" wp14:editId="4A7BEDFE">
                <wp:simplePos x="0" y="0"/>
                <wp:positionH relativeFrom="column">
                  <wp:posOffset>704850</wp:posOffset>
                </wp:positionH>
                <wp:positionV relativeFrom="paragraph">
                  <wp:posOffset>1809750</wp:posOffset>
                </wp:positionV>
                <wp:extent cx="2724150" cy="7404100"/>
                <wp:effectExtent l="0" t="0" r="0" b="6350"/>
                <wp:wrapTopAndBottom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740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7160" w:rsidRPr="002A70AA" w:rsidRDefault="00077160" w:rsidP="002875A7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077160" w:rsidRPr="002A70AA" w:rsidRDefault="00077160" w:rsidP="00E66549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</w:pPr>
                            <w:r w:rsidRPr="002A70AA">
                              <w:rPr>
                                <w:b/>
                                <w:color w:val="343437" w:themeColor="text2" w:themeShade="BF"/>
                                <w:sz w:val="26"/>
                                <w:szCs w:val="26"/>
                              </w:rPr>
                              <w:t>Part 1</w:t>
                            </w:r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 xml:space="preserve"> – This 35 minute session will teach you how to identify five common invasive species along with the skills to </w:t>
                            </w:r>
                            <w:r w:rsidR="00632728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 xml:space="preserve">survey </w:t>
                            </w:r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>your favorite water body or landscape. Session begins promptly at 8:30 AM to 9:05 AM</w:t>
                            </w:r>
                          </w:p>
                          <w:p w:rsidR="00077160" w:rsidRPr="002A70AA" w:rsidRDefault="00077160" w:rsidP="00E66549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</w:pPr>
                          </w:p>
                          <w:p w:rsidR="00077160" w:rsidRPr="002A70AA" w:rsidRDefault="00077160" w:rsidP="00E66549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</w:pPr>
                            <w:r w:rsidRPr="002A70AA">
                              <w:rPr>
                                <w:b/>
                                <w:color w:val="343437" w:themeColor="text2" w:themeShade="BF"/>
                                <w:sz w:val="26"/>
                                <w:szCs w:val="26"/>
                              </w:rPr>
                              <w:t>Part 2</w:t>
                            </w:r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 xml:space="preserve"> – During this “optional” 2 hour volunteer activity we will canoe and/or kayak the Salmon River Estuary (west end) to </w:t>
                            </w:r>
                            <w:r w:rsidR="009E00B5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>survey</w:t>
                            </w:r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 xml:space="preserve"> for the invasive plant Water Chestnut. Participants will “hand-pull” the plants and return them to shore. Participants will be engaging in an actual </w:t>
                            </w:r>
                            <w:r w:rsidR="009E00B5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>surveying</w:t>
                            </w:r>
                            <w:bookmarkStart w:id="0" w:name="_GoBack"/>
                            <w:bookmarkEnd w:id="0"/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 xml:space="preserve"> event.9:15 </w:t>
                            </w:r>
                            <w:proofErr w:type="gramStart"/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>AM</w:t>
                            </w:r>
                            <w:proofErr w:type="gramEnd"/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 xml:space="preserve"> to Noon.</w:t>
                            </w:r>
                          </w:p>
                          <w:p w:rsidR="00077160" w:rsidRPr="00B33887" w:rsidRDefault="00077160" w:rsidP="00E66549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</w:pPr>
                          </w:p>
                          <w:p w:rsidR="00077160" w:rsidRPr="002A70AA" w:rsidRDefault="00077160" w:rsidP="00E66549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</w:pPr>
                            <w:r w:rsidRPr="00B33887">
                              <w:rPr>
                                <w:b/>
                                <w:color w:val="343437" w:themeColor="text2" w:themeShade="BF"/>
                                <w:sz w:val="26"/>
                                <w:szCs w:val="26"/>
                              </w:rPr>
                              <w:t>When:</w:t>
                            </w:r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9174D"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>Saturday July 11th 2015</w:t>
                            </w:r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>, beginning at 8:30 AM.</w:t>
                            </w:r>
                          </w:p>
                          <w:p w:rsidR="00077160" w:rsidRPr="002A70AA" w:rsidRDefault="00077160" w:rsidP="00E66549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</w:pPr>
                            <w:r w:rsidRPr="002A70AA">
                              <w:rPr>
                                <w:b/>
                                <w:color w:val="343437" w:themeColor="text2" w:themeShade="BF"/>
                                <w:sz w:val="26"/>
                                <w:szCs w:val="26"/>
                              </w:rPr>
                              <w:t>Where</w:t>
                            </w:r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>:</w:t>
                            </w:r>
                            <w:r w:rsidR="0029174D"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 xml:space="preserve"> Pine Grove State Boat Launch - </w:t>
                            </w:r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>7101 S</w:t>
                            </w:r>
                            <w:r w:rsidR="0029174D"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 xml:space="preserve">tate Route 3, Pulaski, New York. </w:t>
                            </w:r>
                          </w:p>
                          <w:p w:rsidR="00077160" w:rsidRPr="002A70AA" w:rsidRDefault="00077160" w:rsidP="00E66549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</w:pPr>
                            <w:r w:rsidRPr="00B33887">
                              <w:rPr>
                                <w:b/>
                                <w:color w:val="343437" w:themeColor="text2" w:themeShade="BF"/>
                                <w:sz w:val="26"/>
                                <w:szCs w:val="26"/>
                              </w:rPr>
                              <w:t>What To Bring:</w:t>
                            </w:r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9174D"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>Eagerness to learn, proper attire, c</w:t>
                            </w:r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>amera. If you plan to participate in community hand pull. Please bring your own canoe or kayak &amp; safety equipment.</w:t>
                            </w:r>
                          </w:p>
                          <w:p w:rsidR="00077160" w:rsidRPr="002A70AA" w:rsidRDefault="00077160" w:rsidP="00E66549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</w:pPr>
                            <w:r w:rsidRPr="00B33887">
                              <w:rPr>
                                <w:b/>
                                <w:color w:val="343437" w:themeColor="text2" w:themeShade="BF"/>
                                <w:sz w:val="26"/>
                                <w:szCs w:val="26"/>
                              </w:rPr>
                              <w:t>Weather Note:</w:t>
                            </w:r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 xml:space="preserve"> This is an outdoor event and will take place in light rain. </w:t>
                            </w:r>
                          </w:p>
                          <w:p w:rsidR="000338A8" w:rsidRPr="002A70AA" w:rsidRDefault="00077160" w:rsidP="00E66549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</w:pPr>
                            <w:r w:rsidRPr="002A70AA">
                              <w:rPr>
                                <w:b/>
                                <w:color w:val="343437" w:themeColor="text2" w:themeShade="BF"/>
                                <w:sz w:val="26"/>
                                <w:szCs w:val="26"/>
                              </w:rPr>
                              <w:t>Please R.S.V.P</w:t>
                            </w:r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 xml:space="preserve">. at 315.387.3600 </w:t>
                            </w:r>
                            <w:r w:rsidR="000338A8"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>x 24</w:t>
                            </w:r>
                            <w:r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 xml:space="preserve"> so that we can contact you</w:t>
                            </w:r>
                            <w:r w:rsidR="00586445" w:rsidRPr="002A70AA">
                              <w:rPr>
                                <w:color w:val="343437" w:themeColor="text2" w:themeShade="BF"/>
                                <w:sz w:val="26"/>
                                <w:szCs w:val="26"/>
                              </w:rPr>
                              <w:t xml:space="preserve"> in the event of</w:t>
                            </w:r>
                            <w:r w:rsidR="00586445" w:rsidRPr="002A70AA"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  <w:t xml:space="preserve"> severe weather</w:t>
                            </w:r>
                          </w:p>
                          <w:p w:rsidR="00252170" w:rsidRDefault="00252170" w:rsidP="00E66549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0338A8" w:rsidRPr="002A70AA" w:rsidRDefault="00077160" w:rsidP="00E66549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</w:pPr>
                            <w:r w:rsidRPr="002A70AA"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="000338A8" w:rsidRPr="002A70AA"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  <w:t>additional information contact:</w:t>
                            </w:r>
                          </w:p>
                          <w:p w:rsidR="00077160" w:rsidRDefault="000338A8" w:rsidP="00252170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</w:pPr>
                            <w:r w:rsidRPr="002A70AA"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77160" w:rsidRPr="002A70AA"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  <w:t xml:space="preserve">John DeHollander, </w:t>
                            </w:r>
                            <w:r w:rsidR="002A70AA"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  <w:t xml:space="preserve">Oswego County </w:t>
                            </w:r>
                            <w:r w:rsidR="00252170"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  <w:t xml:space="preserve">SWCD @ </w:t>
                            </w:r>
                            <w:r w:rsidR="00077160" w:rsidRPr="002A70AA"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  <w:t>315.592.9663</w:t>
                            </w:r>
                            <w:r w:rsidR="00632728"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  <w:t>; Megan Pistolese SLELO PRISM E</w:t>
                            </w:r>
                            <w:r w:rsidR="00252170"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  <w:t>ducator @ 315-387-3600 x 7724</w:t>
                            </w:r>
                          </w:p>
                          <w:p w:rsidR="00252170" w:rsidRPr="002A70AA" w:rsidRDefault="00252170" w:rsidP="00E66549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 w:val="28"/>
                                <w:szCs w:val="28"/>
                              </w:rPr>
                            </w:pPr>
                          </w:p>
                          <w:p w:rsidR="00586445" w:rsidRDefault="00586445" w:rsidP="00E66549">
                            <w:pPr>
                              <w:spacing w:after="0"/>
                              <w:jc w:val="both"/>
                              <w:rPr>
                                <w:color w:val="343437" w:themeColor="text2" w:themeShade="BF"/>
                                <w:szCs w:val="24"/>
                              </w:rPr>
                            </w:pPr>
                          </w:p>
                          <w:p w:rsidR="00586445" w:rsidRDefault="00586445" w:rsidP="0029174D">
                            <w:pPr>
                              <w:spacing w:after="0"/>
                              <w:rPr>
                                <w:color w:val="343437" w:themeColor="text2" w:themeShade="BF"/>
                                <w:szCs w:val="24"/>
                              </w:rPr>
                            </w:pPr>
                          </w:p>
                          <w:p w:rsidR="00586445" w:rsidRDefault="00586445" w:rsidP="0029174D">
                            <w:pPr>
                              <w:spacing w:after="0"/>
                              <w:rPr>
                                <w:color w:val="343437" w:themeColor="text2" w:themeShade="BF"/>
                                <w:szCs w:val="24"/>
                              </w:rPr>
                            </w:pPr>
                          </w:p>
                          <w:p w:rsidR="00586445" w:rsidRDefault="00586445" w:rsidP="0029174D">
                            <w:pPr>
                              <w:spacing w:after="0"/>
                              <w:rPr>
                                <w:color w:val="343437" w:themeColor="text2" w:themeShade="BF"/>
                                <w:szCs w:val="24"/>
                              </w:rPr>
                            </w:pPr>
                          </w:p>
                          <w:p w:rsidR="00586445" w:rsidRDefault="00586445" w:rsidP="0029174D">
                            <w:pPr>
                              <w:spacing w:after="0"/>
                              <w:rPr>
                                <w:color w:val="343437" w:themeColor="text2" w:themeShade="BF"/>
                                <w:szCs w:val="24"/>
                              </w:rPr>
                            </w:pPr>
                          </w:p>
                          <w:p w:rsidR="00586445" w:rsidRDefault="00586445" w:rsidP="0029174D">
                            <w:pPr>
                              <w:spacing w:after="0"/>
                              <w:rPr>
                                <w:color w:val="343437" w:themeColor="text2" w:themeShade="BF"/>
                                <w:szCs w:val="24"/>
                              </w:rPr>
                            </w:pPr>
                          </w:p>
                          <w:p w:rsidR="00586445" w:rsidRDefault="00586445" w:rsidP="0029174D">
                            <w:pPr>
                              <w:spacing w:after="0"/>
                              <w:rPr>
                                <w:color w:val="343437" w:themeColor="text2" w:themeShade="BF"/>
                                <w:szCs w:val="24"/>
                              </w:rPr>
                            </w:pPr>
                          </w:p>
                          <w:p w:rsidR="00586445" w:rsidRPr="00077160" w:rsidRDefault="00586445" w:rsidP="0029174D">
                            <w:pPr>
                              <w:spacing w:after="0"/>
                              <w:rPr>
                                <w:color w:val="343437" w:themeColor="text2" w:themeShade="BF"/>
                                <w:szCs w:val="24"/>
                              </w:rPr>
                            </w:pPr>
                          </w:p>
                          <w:p w:rsidR="00077160" w:rsidRDefault="00077160" w:rsidP="002917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5.5pt;margin-top:142.5pt;width:214.5pt;height:583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" filled="f" stroked="f">
                <v:textbox>
                  <w:txbxContent>
                    <w:p w:rsidR="00077160" w:rsidRPr="002A70AA" w:rsidRDefault="00077160" w:rsidP="002875A7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 w:val="28"/>
                          <w:szCs w:val="28"/>
                        </w:rPr>
                      </w:pPr>
                    </w:p>
                    <w:p w:rsidR="00077160" w:rsidRPr="002A70AA" w:rsidRDefault="00077160" w:rsidP="00E66549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 w:val="26"/>
                          <w:szCs w:val="26"/>
                        </w:rPr>
                      </w:pPr>
                      <w:r w:rsidRPr="002A70AA">
                        <w:rPr>
                          <w:b/>
                          <w:color w:val="343437" w:themeColor="text2" w:themeShade="BF"/>
                          <w:sz w:val="26"/>
                          <w:szCs w:val="26"/>
                        </w:rPr>
                        <w:t>Part 1</w:t>
                      </w:r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 xml:space="preserve"> – This 35 minute session will teach you how to identify five common invasive species along with the skills to </w:t>
                      </w:r>
                      <w:r w:rsidR="00632728">
                        <w:rPr>
                          <w:color w:val="343437" w:themeColor="text2" w:themeShade="BF"/>
                          <w:sz w:val="26"/>
                          <w:szCs w:val="26"/>
                        </w:rPr>
                        <w:t xml:space="preserve">survey </w:t>
                      </w:r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>your favorite water body or landscape. Session begins promptly at 8:30 AM to 9:05 AM</w:t>
                      </w:r>
                    </w:p>
                    <w:p w:rsidR="00077160" w:rsidRPr="002A70AA" w:rsidRDefault="00077160" w:rsidP="00E66549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 w:val="26"/>
                          <w:szCs w:val="26"/>
                        </w:rPr>
                      </w:pPr>
                    </w:p>
                    <w:p w:rsidR="00077160" w:rsidRPr="002A70AA" w:rsidRDefault="00077160" w:rsidP="00E66549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 w:val="26"/>
                          <w:szCs w:val="26"/>
                        </w:rPr>
                      </w:pPr>
                      <w:r w:rsidRPr="002A70AA">
                        <w:rPr>
                          <w:b/>
                          <w:color w:val="343437" w:themeColor="text2" w:themeShade="BF"/>
                          <w:sz w:val="26"/>
                          <w:szCs w:val="26"/>
                        </w:rPr>
                        <w:t>Part 2</w:t>
                      </w:r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 xml:space="preserve"> – During this “optional” 2 hour volunteer activity we will canoe and/or kayak the Salmon River Estuary (west end) to </w:t>
                      </w:r>
                      <w:r w:rsidR="009E00B5">
                        <w:rPr>
                          <w:color w:val="343437" w:themeColor="text2" w:themeShade="BF"/>
                          <w:sz w:val="26"/>
                          <w:szCs w:val="26"/>
                        </w:rPr>
                        <w:t>survey</w:t>
                      </w:r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 xml:space="preserve"> for the invasive plant Water Chestnut. Participants will “hand-pull” the plants and return them to shore. Participants will be engaging in an actual </w:t>
                      </w:r>
                      <w:r w:rsidR="009E00B5">
                        <w:rPr>
                          <w:color w:val="343437" w:themeColor="text2" w:themeShade="BF"/>
                          <w:sz w:val="26"/>
                          <w:szCs w:val="26"/>
                        </w:rPr>
                        <w:t>surveying</w:t>
                      </w:r>
                      <w:bookmarkStart w:id="1" w:name="_GoBack"/>
                      <w:bookmarkEnd w:id="1"/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 xml:space="preserve"> event.9:15 </w:t>
                      </w:r>
                      <w:proofErr w:type="gramStart"/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>AM</w:t>
                      </w:r>
                      <w:proofErr w:type="gramEnd"/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 xml:space="preserve"> to Noon.</w:t>
                      </w:r>
                    </w:p>
                    <w:p w:rsidR="00077160" w:rsidRPr="00B33887" w:rsidRDefault="00077160" w:rsidP="00E66549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 w:val="26"/>
                          <w:szCs w:val="26"/>
                        </w:rPr>
                      </w:pPr>
                    </w:p>
                    <w:p w:rsidR="00077160" w:rsidRPr="002A70AA" w:rsidRDefault="00077160" w:rsidP="00E66549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 w:val="26"/>
                          <w:szCs w:val="26"/>
                        </w:rPr>
                      </w:pPr>
                      <w:r w:rsidRPr="00B33887">
                        <w:rPr>
                          <w:b/>
                          <w:color w:val="343437" w:themeColor="text2" w:themeShade="BF"/>
                          <w:sz w:val="26"/>
                          <w:szCs w:val="26"/>
                        </w:rPr>
                        <w:t>When:</w:t>
                      </w:r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 xml:space="preserve"> </w:t>
                      </w:r>
                      <w:r w:rsidR="0029174D"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>Saturday July 11th 2015</w:t>
                      </w:r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>, beginning at 8:30 AM.</w:t>
                      </w:r>
                    </w:p>
                    <w:p w:rsidR="00077160" w:rsidRPr="002A70AA" w:rsidRDefault="00077160" w:rsidP="00E66549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 w:val="26"/>
                          <w:szCs w:val="26"/>
                        </w:rPr>
                      </w:pPr>
                      <w:r w:rsidRPr="002A70AA">
                        <w:rPr>
                          <w:b/>
                          <w:color w:val="343437" w:themeColor="text2" w:themeShade="BF"/>
                          <w:sz w:val="26"/>
                          <w:szCs w:val="26"/>
                        </w:rPr>
                        <w:t>Where</w:t>
                      </w:r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>:</w:t>
                      </w:r>
                      <w:r w:rsidR="0029174D"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 xml:space="preserve"> Pine Grove State Boat Launch - </w:t>
                      </w:r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>7101 S</w:t>
                      </w:r>
                      <w:r w:rsidR="0029174D"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 xml:space="preserve">tate Route 3, Pulaski, New York. </w:t>
                      </w:r>
                    </w:p>
                    <w:p w:rsidR="00077160" w:rsidRPr="002A70AA" w:rsidRDefault="00077160" w:rsidP="00E66549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 w:val="26"/>
                          <w:szCs w:val="26"/>
                        </w:rPr>
                      </w:pPr>
                      <w:r w:rsidRPr="00B33887">
                        <w:rPr>
                          <w:b/>
                          <w:color w:val="343437" w:themeColor="text2" w:themeShade="BF"/>
                          <w:sz w:val="26"/>
                          <w:szCs w:val="26"/>
                        </w:rPr>
                        <w:t>What To Bring:</w:t>
                      </w:r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 xml:space="preserve"> </w:t>
                      </w:r>
                      <w:r w:rsidR="0029174D"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>Eagerness to learn, proper attire, c</w:t>
                      </w:r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>amera. If you plan to participate in community hand pull. Please bring your own canoe or kayak &amp; safety equipment.</w:t>
                      </w:r>
                    </w:p>
                    <w:p w:rsidR="00077160" w:rsidRPr="002A70AA" w:rsidRDefault="00077160" w:rsidP="00E66549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 w:val="26"/>
                          <w:szCs w:val="26"/>
                        </w:rPr>
                      </w:pPr>
                      <w:r w:rsidRPr="00B33887">
                        <w:rPr>
                          <w:b/>
                          <w:color w:val="343437" w:themeColor="text2" w:themeShade="BF"/>
                          <w:sz w:val="26"/>
                          <w:szCs w:val="26"/>
                        </w:rPr>
                        <w:t>Weather Note:</w:t>
                      </w:r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 xml:space="preserve"> This is an outdoor event and will take place in light rain. </w:t>
                      </w:r>
                    </w:p>
                    <w:p w:rsidR="000338A8" w:rsidRPr="002A70AA" w:rsidRDefault="00077160" w:rsidP="00E66549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 w:val="28"/>
                          <w:szCs w:val="28"/>
                        </w:rPr>
                      </w:pPr>
                      <w:r w:rsidRPr="002A70AA">
                        <w:rPr>
                          <w:b/>
                          <w:color w:val="343437" w:themeColor="text2" w:themeShade="BF"/>
                          <w:sz w:val="26"/>
                          <w:szCs w:val="26"/>
                        </w:rPr>
                        <w:t>Please R.S.V.P</w:t>
                      </w:r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 xml:space="preserve">. at 315.387.3600 </w:t>
                      </w:r>
                      <w:r w:rsidR="000338A8"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>x 24</w:t>
                      </w:r>
                      <w:r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 xml:space="preserve"> so that we can contact you</w:t>
                      </w:r>
                      <w:r w:rsidR="00586445" w:rsidRPr="002A70AA">
                        <w:rPr>
                          <w:color w:val="343437" w:themeColor="text2" w:themeShade="BF"/>
                          <w:sz w:val="26"/>
                          <w:szCs w:val="26"/>
                        </w:rPr>
                        <w:t xml:space="preserve"> in the event of</w:t>
                      </w:r>
                      <w:r w:rsidR="00586445" w:rsidRPr="002A70AA">
                        <w:rPr>
                          <w:color w:val="343437" w:themeColor="text2" w:themeShade="BF"/>
                          <w:sz w:val="28"/>
                          <w:szCs w:val="28"/>
                        </w:rPr>
                        <w:t xml:space="preserve"> severe weather</w:t>
                      </w:r>
                    </w:p>
                    <w:p w:rsidR="00252170" w:rsidRDefault="00252170" w:rsidP="00E66549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 w:val="28"/>
                          <w:szCs w:val="28"/>
                        </w:rPr>
                      </w:pPr>
                    </w:p>
                    <w:p w:rsidR="000338A8" w:rsidRPr="002A70AA" w:rsidRDefault="00077160" w:rsidP="00E66549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 w:val="28"/>
                          <w:szCs w:val="28"/>
                        </w:rPr>
                      </w:pPr>
                      <w:r w:rsidRPr="002A70AA">
                        <w:rPr>
                          <w:color w:val="343437" w:themeColor="text2" w:themeShade="BF"/>
                          <w:sz w:val="28"/>
                          <w:szCs w:val="28"/>
                        </w:rPr>
                        <w:t xml:space="preserve">For </w:t>
                      </w:r>
                      <w:r w:rsidR="000338A8" w:rsidRPr="002A70AA">
                        <w:rPr>
                          <w:color w:val="343437" w:themeColor="text2" w:themeShade="BF"/>
                          <w:sz w:val="28"/>
                          <w:szCs w:val="28"/>
                        </w:rPr>
                        <w:t>additional information contact:</w:t>
                      </w:r>
                    </w:p>
                    <w:p w:rsidR="00077160" w:rsidRDefault="000338A8" w:rsidP="00252170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 w:val="28"/>
                          <w:szCs w:val="28"/>
                        </w:rPr>
                      </w:pPr>
                      <w:r w:rsidRPr="002A70AA">
                        <w:rPr>
                          <w:color w:val="343437" w:themeColor="text2" w:themeShade="BF"/>
                          <w:sz w:val="28"/>
                          <w:szCs w:val="28"/>
                        </w:rPr>
                        <w:t xml:space="preserve"> </w:t>
                      </w:r>
                      <w:r w:rsidR="00077160" w:rsidRPr="002A70AA">
                        <w:rPr>
                          <w:color w:val="343437" w:themeColor="text2" w:themeShade="BF"/>
                          <w:sz w:val="28"/>
                          <w:szCs w:val="28"/>
                        </w:rPr>
                        <w:t xml:space="preserve">John DeHollander, </w:t>
                      </w:r>
                      <w:r w:rsidR="002A70AA">
                        <w:rPr>
                          <w:color w:val="343437" w:themeColor="text2" w:themeShade="BF"/>
                          <w:sz w:val="28"/>
                          <w:szCs w:val="28"/>
                        </w:rPr>
                        <w:t xml:space="preserve">Oswego County </w:t>
                      </w:r>
                      <w:r w:rsidR="00252170">
                        <w:rPr>
                          <w:color w:val="343437" w:themeColor="text2" w:themeShade="BF"/>
                          <w:sz w:val="28"/>
                          <w:szCs w:val="28"/>
                        </w:rPr>
                        <w:t xml:space="preserve">SWCD @ </w:t>
                      </w:r>
                      <w:r w:rsidR="00077160" w:rsidRPr="002A70AA">
                        <w:rPr>
                          <w:color w:val="343437" w:themeColor="text2" w:themeShade="BF"/>
                          <w:sz w:val="28"/>
                          <w:szCs w:val="28"/>
                        </w:rPr>
                        <w:t>315.592.9663</w:t>
                      </w:r>
                      <w:r w:rsidR="00632728">
                        <w:rPr>
                          <w:color w:val="343437" w:themeColor="text2" w:themeShade="BF"/>
                          <w:sz w:val="28"/>
                          <w:szCs w:val="28"/>
                        </w:rPr>
                        <w:t>; Megan Pistolese SLELO PRISM E</w:t>
                      </w:r>
                      <w:r w:rsidR="00252170">
                        <w:rPr>
                          <w:color w:val="343437" w:themeColor="text2" w:themeShade="BF"/>
                          <w:sz w:val="28"/>
                          <w:szCs w:val="28"/>
                        </w:rPr>
                        <w:t>ducator @ 315-387-3600 x 7724</w:t>
                      </w:r>
                    </w:p>
                    <w:p w:rsidR="00252170" w:rsidRPr="002A70AA" w:rsidRDefault="00252170" w:rsidP="00E66549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 w:val="28"/>
                          <w:szCs w:val="28"/>
                        </w:rPr>
                      </w:pPr>
                    </w:p>
                    <w:p w:rsidR="00586445" w:rsidRDefault="00586445" w:rsidP="00E66549">
                      <w:pPr>
                        <w:spacing w:after="0"/>
                        <w:jc w:val="both"/>
                        <w:rPr>
                          <w:color w:val="343437" w:themeColor="text2" w:themeShade="BF"/>
                          <w:szCs w:val="24"/>
                        </w:rPr>
                      </w:pPr>
                    </w:p>
                    <w:p w:rsidR="00586445" w:rsidRDefault="00586445" w:rsidP="0029174D">
                      <w:pPr>
                        <w:spacing w:after="0"/>
                        <w:rPr>
                          <w:color w:val="343437" w:themeColor="text2" w:themeShade="BF"/>
                          <w:szCs w:val="24"/>
                        </w:rPr>
                      </w:pPr>
                    </w:p>
                    <w:p w:rsidR="00586445" w:rsidRDefault="00586445" w:rsidP="0029174D">
                      <w:pPr>
                        <w:spacing w:after="0"/>
                        <w:rPr>
                          <w:color w:val="343437" w:themeColor="text2" w:themeShade="BF"/>
                          <w:szCs w:val="24"/>
                        </w:rPr>
                      </w:pPr>
                    </w:p>
                    <w:p w:rsidR="00586445" w:rsidRDefault="00586445" w:rsidP="0029174D">
                      <w:pPr>
                        <w:spacing w:after="0"/>
                        <w:rPr>
                          <w:color w:val="343437" w:themeColor="text2" w:themeShade="BF"/>
                          <w:szCs w:val="24"/>
                        </w:rPr>
                      </w:pPr>
                    </w:p>
                    <w:p w:rsidR="00586445" w:rsidRDefault="00586445" w:rsidP="0029174D">
                      <w:pPr>
                        <w:spacing w:after="0"/>
                        <w:rPr>
                          <w:color w:val="343437" w:themeColor="text2" w:themeShade="BF"/>
                          <w:szCs w:val="24"/>
                        </w:rPr>
                      </w:pPr>
                    </w:p>
                    <w:p w:rsidR="00586445" w:rsidRDefault="00586445" w:rsidP="0029174D">
                      <w:pPr>
                        <w:spacing w:after="0"/>
                        <w:rPr>
                          <w:color w:val="343437" w:themeColor="text2" w:themeShade="BF"/>
                          <w:szCs w:val="24"/>
                        </w:rPr>
                      </w:pPr>
                    </w:p>
                    <w:p w:rsidR="00586445" w:rsidRDefault="00586445" w:rsidP="0029174D">
                      <w:pPr>
                        <w:spacing w:after="0"/>
                        <w:rPr>
                          <w:color w:val="343437" w:themeColor="text2" w:themeShade="BF"/>
                          <w:szCs w:val="24"/>
                        </w:rPr>
                      </w:pPr>
                    </w:p>
                    <w:p w:rsidR="00586445" w:rsidRPr="00077160" w:rsidRDefault="00586445" w:rsidP="0029174D">
                      <w:pPr>
                        <w:spacing w:after="0"/>
                        <w:rPr>
                          <w:color w:val="343437" w:themeColor="text2" w:themeShade="BF"/>
                          <w:szCs w:val="24"/>
                        </w:rPr>
                      </w:pPr>
                    </w:p>
                    <w:p w:rsidR="00077160" w:rsidRDefault="00077160" w:rsidP="0029174D"/>
                  </w:txbxContent>
                </v:textbox>
                <w10:wrap type="topAndBottom"/>
              </v:shape>
            </w:pict>
          </mc:Fallback>
        </mc:AlternateContent>
      </w:r>
      <w:r w:rsidR="005E5F2B">
        <w:rPr>
          <w:noProof/>
        </w:rPr>
        <w:drawing>
          <wp:anchor distT="0" distB="0" distL="114300" distR="114300" simplePos="0" relativeHeight="251674624" behindDoc="0" locked="0" layoutInCell="1" allowOverlap="1" wp14:anchorId="3F6EE0D0" wp14:editId="1BB3518C">
            <wp:simplePos x="0" y="0"/>
            <wp:positionH relativeFrom="column">
              <wp:posOffset>3392170</wp:posOffset>
            </wp:positionH>
            <wp:positionV relativeFrom="paragraph">
              <wp:posOffset>2282825</wp:posOffset>
            </wp:positionV>
            <wp:extent cx="3409950" cy="3581400"/>
            <wp:effectExtent l="0" t="0" r="0" b="0"/>
            <wp:wrapSquare wrapText="bothSides"/>
            <wp:docPr id="12" name="ms__id7242" descr="https://c4.staticflickr.com/4/3734/9949698695_7c11003c39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__id7242" descr="https://c4.staticflickr.com/4/3734/9949698695_7c11003c39_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234"/>
                    <a:stretch/>
                  </pic:blipFill>
                  <pic:spPr bwMode="auto">
                    <a:xfrm>
                      <a:off x="0" y="0"/>
                      <a:ext cx="3409950" cy="3581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54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E1C233" wp14:editId="14E41A89">
                <wp:simplePos x="0" y="0"/>
                <wp:positionH relativeFrom="column">
                  <wp:posOffset>3748405</wp:posOffset>
                </wp:positionH>
                <wp:positionV relativeFrom="paragraph">
                  <wp:posOffset>6110605</wp:posOffset>
                </wp:positionV>
                <wp:extent cx="2600960" cy="26289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96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6445" w:rsidRPr="00E66549" w:rsidRDefault="00586445" w:rsidP="00641256">
                            <w:pPr>
                              <w:spacing w:after="0"/>
                              <w:jc w:val="center"/>
                              <w:rPr>
                                <w:color w:val="336699"/>
                                <w:sz w:val="40"/>
                                <w:szCs w:val="40"/>
                              </w:rPr>
                            </w:pPr>
                            <w:r w:rsidRPr="00E66549">
                              <w:rPr>
                                <w:color w:val="336699"/>
                                <w:sz w:val="40"/>
                                <w:szCs w:val="40"/>
                              </w:rPr>
                              <w:t>Sponsored by:</w:t>
                            </w:r>
                          </w:p>
                          <w:p w:rsidR="00586445" w:rsidRPr="00E66549" w:rsidRDefault="00586445" w:rsidP="00641256">
                            <w:pPr>
                              <w:spacing w:after="0"/>
                              <w:jc w:val="center"/>
                              <w:rPr>
                                <w:color w:val="336699"/>
                                <w:sz w:val="40"/>
                                <w:szCs w:val="40"/>
                              </w:rPr>
                            </w:pPr>
                            <w:r w:rsidRPr="00E66549">
                              <w:rPr>
                                <w:color w:val="336699"/>
                                <w:sz w:val="40"/>
                                <w:szCs w:val="40"/>
                              </w:rPr>
                              <w:t>Oswego County Soil &amp; Water</w:t>
                            </w:r>
                            <w:r w:rsidR="00641256" w:rsidRPr="00E66549">
                              <w:rPr>
                                <w:color w:val="33669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66549">
                              <w:rPr>
                                <w:color w:val="336699"/>
                                <w:sz w:val="40"/>
                                <w:szCs w:val="40"/>
                              </w:rPr>
                              <w:t>Conservation District &amp;</w:t>
                            </w:r>
                          </w:p>
                          <w:p w:rsidR="00586445" w:rsidRPr="00E66549" w:rsidRDefault="00586445" w:rsidP="00641256">
                            <w:pPr>
                              <w:spacing w:after="0"/>
                              <w:jc w:val="center"/>
                              <w:rPr>
                                <w:color w:val="336699"/>
                                <w:sz w:val="40"/>
                                <w:szCs w:val="40"/>
                              </w:rPr>
                            </w:pPr>
                            <w:r w:rsidRPr="00E66549">
                              <w:rPr>
                                <w:color w:val="336699"/>
                                <w:sz w:val="40"/>
                                <w:szCs w:val="40"/>
                              </w:rPr>
                              <w:t>St. Lawrence Eastern Lake Ontario</w:t>
                            </w:r>
                            <w:r w:rsidR="00641256" w:rsidRPr="00E66549">
                              <w:rPr>
                                <w:color w:val="33669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66549">
                              <w:rPr>
                                <w:color w:val="336699"/>
                                <w:sz w:val="40"/>
                                <w:szCs w:val="40"/>
                              </w:rPr>
                              <w:t>Partnership for Regional</w:t>
                            </w:r>
                            <w:r w:rsidR="00641256" w:rsidRPr="00E66549">
                              <w:rPr>
                                <w:color w:val="336699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66549">
                              <w:rPr>
                                <w:color w:val="336699"/>
                                <w:sz w:val="40"/>
                                <w:szCs w:val="40"/>
                              </w:rPr>
                              <w:t>Invasive species Management</w:t>
                            </w:r>
                          </w:p>
                          <w:p w:rsidR="00586445" w:rsidRPr="00641256" w:rsidRDefault="00586445" w:rsidP="0058644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586445" w:rsidRPr="00641256" w:rsidRDefault="0058644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5.15pt;margin-top:481.15pt;width:204.8pt;height:20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8OJtgIAALs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" filled="f" stroked="f">
                <v:textbox>
                  <w:txbxContent>
                    <w:p w:rsidR="00586445" w:rsidRPr="00E66549" w:rsidRDefault="00586445" w:rsidP="00641256">
                      <w:pPr>
                        <w:spacing w:after="0"/>
                        <w:jc w:val="center"/>
                        <w:rPr>
                          <w:color w:val="336699"/>
                          <w:sz w:val="40"/>
                          <w:szCs w:val="40"/>
                        </w:rPr>
                      </w:pPr>
                      <w:r w:rsidRPr="00E66549">
                        <w:rPr>
                          <w:color w:val="336699"/>
                          <w:sz w:val="40"/>
                          <w:szCs w:val="40"/>
                        </w:rPr>
                        <w:t>Sponsored by:</w:t>
                      </w:r>
                    </w:p>
                    <w:p w:rsidR="00586445" w:rsidRPr="00E66549" w:rsidRDefault="00586445" w:rsidP="00641256">
                      <w:pPr>
                        <w:spacing w:after="0"/>
                        <w:jc w:val="center"/>
                        <w:rPr>
                          <w:color w:val="336699"/>
                          <w:sz w:val="40"/>
                          <w:szCs w:val="40"/>
                        </w:rPr>
                      </w:pPr>
                      <w:r w:rsidRPr="00E66549">
                        <w:rPr>
                          <w:color w:val="336699"/>
                          <w:sz w:val="40"/>
                          <w:szCs w:val="40"/>
                        </w:rPr>
                        <w:t>Oswego County Soil &amp; Water</w:t>
                      </w:r>
                      <w:r w:rsidR="00641256" w:rsidRPr="00E66549">
                        <w:rPr>
                          <w:color w:val="336699"/>
                          <w:sz w:val="40"/>
                          <w:szCs w:val="40"/>
                        </w:rPr>
                        <w:t xml:space="preserve"> </w:t>
                      </w:r>
                      <w:r w:rsidRPr="00E66549">
                        <w:rPr>
                          <w:color w:val="336699"/>
                          <w:sz w:val="40"/>
                          <w:szCs w:val="40"/>
                        </w:rPr>
                        <w:t>Conservation District &amp;</w:t>
                      </w:r>
                    </w:p>
                    <w:p w:rsidR="00586445" w:rsidRPr="00E66549" w:rsidRDefault="00586445" w:rsidP="00641256">
                      <w:pPr>
                        <w:spacing w:after="0"/>
                        <w:jc w:val="center"/>
                        <w:rPr>
                          <w:color w:val="336699"/>
                          <w:sz w:val="40"/>
                          <w:szCs w:val="40"/>
                        </w:rPr>
                      </w:pPr>
                      <w:r w:rsidRPr="00E66549">
                        <w:rPr>
                          <w:color w:val="336699"/>
                          <w:sz w:val="40"/>
                          <w:szCs w:val="40"/>
                        </w:rPr>
                        <w:t>St. Lawrence Eastern Lake Ontario</w:t>
                      </w:r>
                      <w:r w:rsidR="00641256" w:rsidRPr="00E66549">
                        <w:rPr>
                          <w:color w:val="336699"/>
                          <w:sz w:val="40"/>
                          <w:szCs w:val="40"/>
                        </w:rPr>
                        <w:t xml:space="preserve"> </w:t>
                      </w:r>
                      <w:r w:rsidRPr="00E66549">
                        <w:rPr>
                          <w:color w:val="336699"/>
                          <w:sz w:val="40"/>
                          <w:szCs w:val="40"/>
                        </w:rPr>
                        <w:t>Partnership for Regional</w:t>
                      </w:r>
                      <w:r w:rsidR="00641256" w:rsidRPr="00E66549">
                        <w:rPr>
                          <w:color w:val="336699"/>
                          <w:sz w:val="40"/>
                          <w:szCs w:val="40"/>
                        </w:rPr>
                        <w:t xml:space="preserve"> </w:t>
                      </w:r>
                      <w:r w:rsidRPr="00E66549">
                        <w:rPr>
                          <w:color w:val="336699"/>
                          <w:sz w:val="40"/>
                          <w:szCs w:val="40"/>
                        </w:rPr>
                        <w:t>Invasive species Management</w:t>
                      </w:r>
                    </w:p>
                    <w:p w:rsidR="00586445" w:rsidRPr="00641256" w:rsidRDefault="00586445" w:rsidP="0058644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586445" w:rsidRPr="00641256" w:rsidRDefault="00586445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549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0DDAC4DA" wp14:editId="1CBE92D3">
                <wp:simplePos x="0" y="0"/>
                <wp:positionH relativeFrom="column">
                  <wp:posOffset>3430270</wp:posOffset>
                </wp:positionH>
                <wp:positionV relativeFrom="paragraph">
                  <wp:posOffset>5849620</wp:posOffset>
                </wp:positionV>
                <wp:extent cx="3291205" cy="3232150"/>
                <wp:effectExtent l="0" t="0" r="23495" b="25400"/>
                <wp:wrapNone/>
                <wp:docPr id="30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1205" cy="32321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270.1pt;margin-top:460.6pt;width:259.15pt;height:254.5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"/>
            </w:pict>
          </mc:Fallback>
        </mc:AlternateContent>
      </w:r>
      <w:r w:rsidR="00641256">
        <w:rPr>
          <w:rFonts w:ascii="Impact" w:hAnsi="Impact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1A2AAB" wp14:editId="1CE38CFC">
                <wp:simplePos x="0" y="0"/>
                <wp:positionH relativeFrom="column">
                  <wp:posOffset>8972550</wp:posOffset>
                </wp:positionH>
                <wp:positionV relativeFrom="paragraph">
                  <wp:posOffset>6515100</wp:posOffset>
                </wp:positionV>
                <wp:extent cx="1956435" cy="1733550"/>
                <wp:effectExtent l="0" t="0" r="0" b="0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6435" cy="173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4005" w:rsidRPr="00A54005" w:rsidRDefault="00A54005" w:rsidP="00A54005">
                            <w:pPr>
                              <w:spacing w:after="0"/>
                              <w:jc w:val="center"/>
                              <w:rPr>
                                <w:b/>
                                <w:color w:val="343437" w:themeColor="text2" w:themeShade="BF"/>
                                <w:sz w:val="28"/>
                                <w:szCs w:val="28"/>
                              </w:rPr>
                            </w:pPr>
                            <w:r w:rsidRPr="00A54005">
                              <w:rPr>
                                <w:b/>
                                <w:color w:val="343437" w:themeColor="text2" w:themeShade="BF"/>
                                <w:sz w:val="28"/>
                                <w:szCs w:val="28"/>
                              </w:rPr>
                              <w:t xml:space="preserve">Sponsored </w:t>
                            </w:r>
                            <w:r w:rsidR="00077160">
                              <w:rPr>
                                <w:b/>
                                <w:color w:val="343437" w:themeColor="text2" w:themeShade="BF"/>
                                <w:sz w:val="28"/>
                                <w:szCs w:val="28"/>
                              </w:rPr>
                              <w:t xml:space="preserve">in part </w:t>
                            </w:r>
                            <w:r w:rsidRPr="00A54005">
                              <w:rPr>
                                <w:b/>
                                <w:color w:val="343437" w:themeColor="text2" w:themeShade="BF"/>
                                <w:sz w:val="28"/>
                                <w:szCs w:val="28"/>
                              </w:rPr>
                              <w:t>by</w:t>
                            </w:r>
                          </w:p>
                          <w:p w:rsidR="00077160" w:rsidRDefault="00A54005" w:rsidP="00A54005">
                            <w:pPr>
                              <w:spacing w:after="0"/>
                              <w:jc w:val="center"/>
                              <w:rPr>
                                <w:b/>
                                <w:color w:val="343437" w:themeColor="text2" w:themeShade="BF"/>
                                <w:sz w:val="28"/>
                                <w:szCs w:val="28"/>
                              </w:rPr>
                            </w:pPr>
                            <w:r w:rsidRPr="00A54005">
                              <w:rPr>
                                <w:b/>
                                <w:color w:val="343437" w:themeColor="text2" w:themeShade="BF"/>
                                <w:sz w:val="28"/>
                                <w:szCs w:val="28"/>
                              </w:rPr>
                              <w:t xml:space="preserve">St. Lawrence </w:t>
                            </w:r>
                          </w:p>
                          <w:p w:rsidR="00A54005" w:rsidRPr="00A54005" w:rsidRDefault="00A54005" w:rsidP="00A54005">
                            <w:pPr>
                              <w:spacing w:after="0"/>
                              <w:jc w:val="center"/>
                              <w:rPr>
                                <w:b/>
                                <w:color w:val="343437" w:themeColor="text2" w:themeShade="BF"/>
                                <w:sz w:val="28"/>
                                <w:szCs w:val="28"/>
                              </w:rPr>
                            </w:pPr>
                            <w:r w:rsidRPr="00A54005">
                              <w:rPr>
                                <w:b/>
                                <w:color w:val="343437" w:themeColor="text2" w:themeShade="BF"/>
                                <w:sz w:val="28"/>
                                <w:szCs w:val="28"/>
                              </w:rPr>
                              <w:t>Eastern Lake Ontario</w:t>
                            </w:r>
                          </w:p>
                          <w:p w:rsidR="00A54005" w:rsidRPr="00A54005" w:rsidRDefault="00A54005" w:rsidP="00A54005">
                            <w:pPr>
                              <w:spacing w:after="0"/>
                              <w:jc w:val="center"/>
                              <w:rPr>
                                <w:b/>
                                <w:color w:val="343437" w:themeColor="text2" w:themeShade="BF"/>
                                <w:sz w:val="28"/>
                                <w:szCs w:val="28"/>
                              </w:rPr>
                            </w:pPr>
                            <w:r w:rsidRPr="00A54005">
                              <w:rPr>
                                <w:b/>
                                <w:color w:val="343437" w:themeColor="text2" w:themeShade="BF"/>
                                <w:sz w:val="28"/>
                                <w:szCs w:val="28"/>
                              </w:rPr>
                              <w:t>Partnership for Regional Invasive Species Management</w:t>
                            </w:r>
                          </w:p>
                          <w:p w:rsidR="00AC6CC4" w:rsidRPr="009711B9" w:rsidRDefault="00AC6CC4" w:rsidP="00D838BF">
                            <w:pPr>
                              <w:jc w:val="center"/>
                              <w:rPr>
                                <w:rStyle w:val="Number"/>
                              </w:rPr>
                            </w:pPr>
                          </w:p>
                          <w:p w:rsidR="00AC6CC4" w:rsidRDefault="00AC6CC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706.5pt;margin-top:513pt;width:154.05pt;height:13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22uQIAAL8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" filled="f" stroked="f" strokeweight="0">
                <v:textbox>
                  <w:txbxContent>
                    <w:p w:rsidR="00A54005" w:rsidRPr="00A54005" w:rsidRDefault="00A54005" w:rsidP="00A54005">
                      <w:pPr>
                        <w:spacing w:after="0"/>
                        <w:jc w:val="center"/>
                        <w:rPr>
                          <w:b/>
                          <w:color w:val="343437" w:themeColor="text2" w:themeShade="BF"/>
                          <w:sz w:val="28"/>
                          <w:szCs w:val="28"/>
                        </w:rPr>
                      </w:pPr>
                      <w:r w:rsidRPr="00A54005">
                        <w:rPr>
                          <w:b/>
                          <w:color w:val="343437" w:themeColor="text2" w:themeShade="BF"/>
                          <w:sz w:val="28"/>
                          <w:szCs w:val="28"/>
                        </w:rPr>
                        <w:t xml:space="preserve">Sponsored </w:t>
                      </w:r>
                      <w:r w:rsidR="00077160">
                        <w:rPr>
                          <w:b/>
                          <w:color w:val="343437" w:themeColor="text2" w:themeShade="BF"/>
                          <w:sz w:val="28"/>
                          <w:szCs w:val="28"/>
                        </w:rPr>
                        <w:t xml:space="preserve">in part </w:t>
                      </w:r>
                      <w:r w:rsidRPr="00A54005">
                        <w:rPr>
                          <w:b/>
                          <w:color w:val="343437" w:themeColor="text2" w:themeShade="BF"/>
                          <w:sz w:val="28"/>
                          <w:szCs w:val="28"/>
                        </w:rPr>
                        <w:t>by</w:t>
                      </w:r>
                    </w:p>
                    <w:p w:rsidR="00077160" w:rsidRDefault="00A54005" w:rsidP="00A54005">
                      <w:pPr>
                        <w:spacing w:after="0"/>
                        <w:jc w:val="center"/>
                        <w:rPr>
                          <w:b/>
                          <w:color w:val="343437" w:themeColor="text2" w:themeShade="BF"/>
                          <w:sz w:val="28"/>
                          <w:szCs w:val="28"/>
                        </w:rPr>
                      </w:pPr>
                      <w:r w:rsidRPr="00A54005">
                        <w:rPr>
                          <w:b/>
                          <w:color w:val="343437" w:themeColor="text2" w:themeShade="BF"/>
                          <w:sz w:val="28"/>
                          <w:szCs w:val="28"/>
                        </w:rPr>
                        <w:t xml:space="preserve">St. Lawrence </w:t>
                      </w:r>
                    </w:p>
                    <w:p w:rsidR="00A54005" w:rsidRPr="00A54005" w:rsidRDefault="00A54005" w:rsidP="00A54005">
                      <w:pPr>
                        <w:spacing w:after="0"/>
                        <w:jc w:val="center"/>
                        <w:rPr>
                          <w:b/>
                          <w:color w:val="343437" w:themeColor="text2" w:themeShade="BF"/>
                          <w:sz w:val="28"/>
                          <w:szCs w:val="28"/>
                        </w:rPr>
                      </w:pPr>
                      <w:r w:rsidRPr="00A54005">
                        <w:rPr>
                          <w:b/>
                          <w:color w:val="343437" w:themeColor="text2" w:themeShade="BF"/>
                          <w:sz w:val="28"/>
                          <w:szCs w:val="28"/>
                        </w:rPr>
                        <w:t>Eastern Lake Ontario</w:t>
                      </w:r>
                    </w:p>
                    <w:p w:rsidR="00A54005" w:rsidRPr="00A54005" w:rsidRDefault="00A54005" w:rsidP="00A54005">
                      <w:pPr>
                        <w:spacing w:after="0"/>
                        <w:jc w:val="center"/>
                        <w:rPr>
                          <w:b/>
                          <w:color w:val="343437" w:themeColor="text2" w:themeShade="BF"/>
                          <w:sz w:val="28"/>
                          <w:szCs w:val="28"/>
                        </w:rPr>
                      </w:pPr>
                      <w:r w:rsidRPr="00A54005">
                        <w:rPr>
                          <w:b/>
                          <w:color w:val="343437" w:themeColor="text2" w:themeShade="BF"/>
                          <w:sz w:val="28"/>
                          <w:szCs w:val="28"/>
                        </w:rPr>
                        <w:t>Partnership for Regional Invasive Species Management</w:t>
                      </w:r>
                    </w:p>
                    <w:p w:rsidR="00AC6CC4" w:rsidRPr="009711B9" w:rsidRDefault="00AC6CC4" w:rsidP="00D838BF">
                      <w:pPr>
                        <w:jc w:val="center"/>
                        <w:rPr>
                          <w:rStyle w:val="Number"/>
                        </w:rPr>
                      </w:pPr>
                    </w:p>
                    <w:p w:rsidR="00AC6CC4" w:rsidRDefault="00AC6CC4"/>
                  </w:txbxContent>
                </v:textbox>
              </v:shape>
            </w:pict>
          </mc:Fallback>
        </mc:AlternateContent>
      </w:r>
      <w:r w:rsidR="002A70AA" w:rsidRPr="002A70AA">
        <w:rPr>
          <w:noProof/>
        </w:rPr>
        <w:t xml:space="preserve"> </w:t>
      </w:r>
      <w:r w:rsidR="00A54005">
        <w:rPr>
          <w:rFonts w:ascii="Impact" w:hAnsi="Impact"/>
          <w:noProof/>
        </w:rPr>
        <w:drawing>
          <wp:anchor distT="0" distB="0" distL="114300" distR="114300" simplePos="0" relativeHeight="251650048" behindDoc="1" locked="0" layoutInCell="1" allowOverlap="1" wp14:anchorId="278314C3" wp14:editId="6AC03555">
            <wp:simplePos x="0" y="0"/>
            <wp:positionH relativeFrom="column">
              <wp:posOffset>-98425</wp:posOffset>
            </wp:positionH>
            <wp:positionV relativeFrom="paragraph">
              <wp:posOffset>76200</wp:posOffset>
            </wp:positionV>
            <wp:extent cx="6870700" cy="9144000"/>
            <wp:effectExtent l="0" t="0" r="0" b="0"/>
            <wp:wrapNone/>
            <wp:docPr id="8" name="Picture 8" descr="invite background.a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e background.a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1256">
        <w:rPr>
          <w:rFonts w:ascii="Impact" w:hAnsi="Impact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6E680" wp14:editId="50857E10">
                <wp:simplePos x="0" y="0"/>
                <wp:positionH relativeFrom="column">
                  <wp:posOffset>-4036695</wp:posOffset>
                </wp:positionH>
                <wp:positionV relativeFrom="paragraph">
                  <wp:posOffset>3011170</wp:posOffset>
                </wp:positionV>
                <wp:extent cx="2820035" cy="2857500"/>
                <wp:effectExtent l="1905" t="1270" r="0" b="0"/>
                <wp:wrapNone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035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CC4" w:rsidRPr="00D838BF" w:rsidRDefault="00AC6CC4" w:rsidP="004C08B9">
                            <w:pPr>
                              <w:spacing w:after="0"/>
                              <w:rPr>
                                <w:rFonts w:ascii="Helvetica" w:hAnsi="Helvetica"/>
                                <w:b/>
                                <w:color w:val="46464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-317.85pt;margin-top:237.1pt;width:222.05pt;height:2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" filled="f" stroked="f" strokeweight="0">
                <v:textbox>
                  <w:txbxContent>
                    <w:p w:rsidR="00AC6CC4" w:rsidRPr="00D838BF" w:rsidRDefault="00AC6CC4" w:rsidP="004C08B9">
                      <w:pPr>
                        <w:spacing w:after="0"/>
                        <w:rPr>
                          <w:rFonts w:ascii="Helvetica" w:hAnsi="Helvetica"/>
                          <w:b/>
                          <w:color w:val="46464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1256">
        <w:rPr>
          <w:rFonts w:ascii="Impact" w:hAnsi="Impact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2032E" wp14:editId="7B80CD9B">
                <wp:simplePos x="0" y="0"/>
                <wp:positionH relativeFrom="column">
                  <wp:posOffset>7588885</wp:posOffset>
                </wp:positionH>
                <wp:positionV relativeFrom="paragraph">
                  <wp:posOffset>2538095</wp:posOffset>
                </wp:positionV>
                <wp:extent cx="5962650" cy="788035"/>
                <wp:effectExtent l="0" t="4445" r="2540" b="0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6CC4" w:rsidRPr="004F15FD" w:rsidRDefault="004F15FD" w:rsidP="00D50C34">
                            <w:pPr>
                              <w:rPr>
                                <w:rStyle w:val="PartyInfo2"/>
                              </w:rPr>
                            </w:pPr>
                            <w:r w:rsidRPr="004F15FD">
                              <w:rPr>
                                <w:rStyle w:val="PartyInfo2"/>
                              </w:rPr>
                              <w:t>Please join us in celeb</w:t>
                            </w:r>
                            <w:r w:rsidR="002875A7" w:rsidRPr="002875A7">
                              <w:rPr>
                                <w:noProof/>
                              </w:rPr>
                              <w:t xml:space="preserve"> </w:t>
                            </w:r>
                            <w:r w:rsidR="002A70AA">
                              <w:rPr>
                                <w:noProof/>
                              </w:rPr>
                              <w:drawing>
                                <wp:inline distT="0" distB="0" distL="0" distR="0" wp14:anchorId="7F2DA5CA" wp14:editId="127E23E9">
                                  <wp:extent cx="5779770" cy="3866350"/>
                                  <wp:effectExtent l="0" t="0" r="0" b="1270"/>
                                  <wp:docPr id="15" name="ms__id13974" descr="https://c3.staticflickr.com/3/2891/9949836393_bd85016724_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s__id13974" descr="https://c3.staticflickr.com/3/2891/9949836393_bd85016724_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9770" cy="386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875A7">
                              <w:rPr>
                                <w:noProof/>
                              </w:rPr>
                              <w:drawing>
                                <wp:inline distT="0" distB="0" distL="0" distR="0" wp14:anchorId="4C1CCB2F" wp14:editId="4E076F5F">
                                  <wp:extent cx="5779770" cy="3868675"/>
                                  <wp:effectExtent l="0" t="0" r="0" b="0"/>
                                  <wp:docPr id="11" name="ms__id7242" descr="https://c4.staticflickr.com/4/3734/9949698695_7c11003c39_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s__id7242" descr="https://c4.staticflickr.com/4/3734/9949698695_7c11003c39_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9770" cy="386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F15FD">
                              <w:rPr>
                                <w:rStyle w:val="PartyInfo2"/>
                              </w:rPr>
                              <w:t>rating Oliver’s sixth birthday with cake, candles, and ma</w:t>
                            </w:r>
                            <w:r w:rsidR="002875A7" w:rsidRPr="002875A7">
                              <w:t xml:space="preserve"> </w:t>
                            </w:r>
                            <w:r w:rsidR="002875A7" w:rsidRPr="002875A7">
                              <w:rPr>
                                <w:rStyle w:val="PartyInfo2"/>
                              </w:rPr>
                              <w:t>https://c2.staticflickr.com/6/5494/9949745826_3a01c43d45_k.jpg</w:t>
                            </w:r>
                            <w:r w:rsidRPr="004F15FD">
                              <w:rPr>
                                <w:rStyle w:val="PartyInfo2"/>
                              </w:rPr>
                              <w:t>ny happy wishes. Bring the whole family!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597.55pt;margin-top:199.85pt;width:469.5pt;height:6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" filled="f" stroked="f" strokeweight="0">
                <v:textbox>
                  <w:txbxContent>
                    <w:p w:rsidR="00AC6CC4" w:rsidRPr="004F15FD" w:rsidRDefault="004F15FD" w:rsidP="00D50C34">
                      <w:pPr>
                        <w:rPr>
                          <w:rStyle w:val="PartyInfo2"/>
                        </w:rPr>
                      </w:pPr>
                      <w:r w:rsidRPr="004F15FD">
                        <w:rPr>
                          <w:rStyle w:val="PartyInfo2"/>
                        </w:rPr>
                        <w:t>Please join us in celeb</w:t>
                      </w:r>
                      <w:r w:rsidR="002875A7" w:rsidRPr="002875A7">
                        <w:rPr>
                          <w:noProof/>
                        </w:rPr>
                        <w:t xml:space="preserve"> </w:t>
                      </w:r>
                      <w:r w:rsidR="002A70AA">
                        <w:rPr>
                          <w:noProof/>
                        </w:rPr>
                        <w:drawing>
                          <wp:inline distT="0" distB="0" distL="0" distR="0" wp14:anchorId="7F2DA5CA" wp14:editId="127E23E9">
                            <wp:extent cx="5779770" cy="3866350"/>
                            <wp:effectExtent l="0" t="0" r="0" b="1270"/>
                            <wp:docPr id="15" name="ms__id13974" descr="https://c3.staticflickr.com/3/2891/9949836393_bd85016724_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s__id13974" descr="https://c3.staticflickr.com/3/2891/9949836393_bd85016724_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9770" cy="386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875A7">
                        <w:rPr>
                          <w:noProof/>
                        </w:rPr>
                        <w:drawing>
                          <wp:inline distT="0" distB="0" distL="0" distR="0" wp14:anchorId="4C1CCB2F" wp14:editId="4E076F5F">
                            <wp:extent cx="5779770" cy="3868675"/>
                            <wp:effectExtent l="0" t="0" r="0" b="0"/>
                            <wp:docPr id="11" name="ms__id7242" descr="https://c4.staticflickr.com/4/3734/9949698695_7c11003c39_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s__id7242" descr="https://c4.staticflickr.com/4/3734/9949698695_7c11003c39_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9770" cy="386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F15FD">
                        <w:rPr>
                          <w:rStyle w:val="PartyInfo2"/>
                        </w:rPr>
                        <w:t>rating Oliver’s sixth birthday with cake, candles, and ma</w:t>
                      </w:r>
                      <w:r w:rsidR="002875A7" w:rsidRPr="002875A7">
                        <w:t xml:space="preserve"> </w:t>
                      </w:r>
                      <w:r w:rsidR="002875A7" w:rsidRPr="002875A7">
                        <w:rPr>
                          <w:rStyle w:val="PartyInfo2"/>
                        </w:rPr>
                        <w:t>https://c2.staticflickr.com/6/5494/9949745826_3a01c43d45_k.jpg</w:t>
                      </w:r>
                      <w:r w:rsidRPr="004F15FD">
                        <w:rPr>
                          <w:rStyle w:val="PartyInfo2"/>
                        </w:rPr>
                        <w:t>ny happy wishes. Bring the whole family!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08B9" w:rsidRPr="004C08B9" w:rsidSect="004C08B9">
      <w:pgSz w:w="12240" w:h="15840"/>
      <w:pgMar w:top="720" w:right="720" w:bottom="720" w:left="72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vantGarde Bold">
    <w:charset w:val="00"/>
    <w:family w:val="auto"/>
    <w:pitch w:val="variable"/>
    <w:sig w:usb0="00000003" w:usb1="00000000" w:usb2="00000000" w:usb3="00000000" w:csb0="01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005"/>
    <w:rsid w:val="000338A8"/>
    <w:rsid w:val="00064FC5"/>
    <w:rsid w:val="00077160"/>
    <w:rsid w:val="000F16F0"/>
    <w:rsid w:val="001436A0"/>
    <w:rsid w:val="001706D0"/>
    <w:rsid w:val="001A021D"/>
    <w:rsid w:val="001A296D"/>
    <w:rsid w:val="001B48BC"/>
    <w:rsid w:val="001B5DE4"/>
    <w:rsid w:val="001C5835"/>
    <w:rsid w:val="001E54B3"/>
    <w:rsid w:val="00252170"/>
    <w:rsid w:val="00272994"/>
    <w:rsid w:val="002875A7"/>
    <w:rsid w:val="0029174D"/>
    <w:rsid w:val="002A70AA"/>
    <w:rsid w:val="003228F5"/>
    <w:rsid w:val="00362FAC"/>
    <w:rsid w:val="00373782"/>
    <w:rsid w:val="00397D63"/>
    <w:rsid w:val="003F635E"/>
    <w:rsid w:val="00495929"/>
    <w:rsid w:val="004B4DF3"/>
    <w:rsid w:val="004C08B9"/>
    <w:rsid w:val="004F15FD"/>
    <w:rsid w:val="00547D77"/>
    <w:rsid w:val="005857CF"/>
    <w:rsid w:val="00586445"/>
    <w:rsid w:val="005E5F2B"/>
    <w:rsid w:val="00632728"/>
    <w:rsid w:val="00641256"/>
    <w:rsid w:val="00662D7D"/>
    <w:rsid w:val="006C2642"/>
    <w:rsid w:val="006F2A22"/>
    <w:rsid w:val="007054A0"/>
    <w:rsid w:val="00714A47"/>
    <w:rsid w:val="007A4689"/>
    <w:rsid w:val="007A61AB"/>
    <w:rsid w:val="008D2D61"/>
    <w:rsid w:val="0092463B"/>
    <w:rsid w:val="009711B9"/>
    <w:rsid w:val="009E00B5"/>
    <w:rsid w:val="00A54005"/>
    <w:rsid w:val="00A54494"/>
    <w:rsid w:val="00A71742"/>
    <w:rsid w:val="00A7335B"/>
    <w:rsid w:val="00AB38F0"/>
    <w:rsid w:val="00AC6CC4"/>
    <w:rsid w:val="00AE3BF1"/>
    <w:rsid w:val="00B33887"/>
    <w:rsid w:val="00B936AC"/>
    <w:rsid w:val="00B971EC"/>
    <w:rsid w:val="00C459D2"/>
    <w:rsid w:val="00C509E5"/>
    <w:rsid w:val="00CC2F38"/>
    <w:rsid w:val="00CE6E81"/>
    <w:rsid w:val="00D24915"/>
    <w:rsid w:val="00D27F61"/>
    <w:rsid w:val="00D50C34"/>
    <w:rsid w:val="00D65184"/>
    <w:rsid w:val="00D838BF"/>
    <w:rsid w:val="00E3749C"/>
    <w:rsid w:val="00E62250"/>
    <w:rsid w:val="00E66549"/>
    <w:rsid w:val="00EE3EF5"/>
    <w:rsid w:val="00F07FBE"/>
    <w:rsid w:val="00F37C3E"/>
    <w:rsid w:val="00F51DC7"/>
    <w:rsid w:val="00FB2E6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B38F0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A7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A7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C6CC4"/>
    <w:rPr>
      <w:color w:val="808080"/>
    </w:rPr>
  </w:style>
  <w:style w:type="character" w:customStyle="1" w:styleId="PartyInfo">
    <w:name w:val="Party Info"/>
    <w:basedOn w:val="DefaultParagraphFont"/>
    <w:uiPriority w:val="1"/>
    <w:rsid w:val="00AC6CC4"/>
    <w:rPr>
      <w:rFonts w:asciiTheme="minorHAnsi" w:hAnsiTheme="minorHAnsi"/>
      <w:color w:val="343437" w:themeColor="text2" w:themeShade="BF"/>
      <w:sz w:val="22"/>
    </w:rPr>
  </w:style>
  <w:style w:type="character" w:customStyle="1" w:styleId="PartyInfo2">
    <w:name w:val="Party Info 2"/>
    <w:basedOn w:val="DefaultParagraphFont"/>
    <w:uiPriority w:val="1"/>
    <w:qFormat/>
    <w:rsid w:val="00AC6CC4"/>
    <w:rPr>
      <w:rFonts w:asciiTheme="minorHAnsi" w:hAnsiTheme="minorHAnsi"/>
      <w:b/>
      <w:color w:val="343437" w:themeColor="text2" w:themeShade="BF"/>
      <w:sz w:val="32"/>
    </w:rPr>
  </w:style>
  <w:style w:type="character" w:customStyle="1" w:styleId="PartyHeading">
    <w:name w:val="Party Heading"/>
    <w:basedOn w:val="DefaultParagraphFont"/>
    <w:uiPriority w:val="1"/>
    <w:rsid w:val="00AC6CC4"/>
    <w:rPr>
      <w:rFonts w:asciiTheme="majorHAnsi" w:hAnsiTheme="majorHAnsi"/>
      <w:color w:val="343437" w:themeColor="text2" w:themeShade="BF"/>
      <w:sz w:val="28"/>
    </w:rPr>
  </w:style>
  <w:style w:type="character" w:customStyle="1" w:styleId="BoldPartyHeader">
    <w:name w:val="Bold Party Header"/>
    <w:basedOn w:val="DefaultParagraphFont"/>
    <w:uiPriority w:val="1"/>
    <w:qFormat/>
    <w:rsid w:val="00D24915"/>
    <w:rPr>
      <w:rFonts w:asciiTheme="majorHAnsi" w:hAnsiTheme="majorHAnsi"/>
      <w:b/>
      <w:color w:val="FFFFFF" w:themeColor="background1"/>
      <w:sz w:val="84"/>
    </w:rPr>
  </w:style>
  <w:style w:type="character" w:customStyle="1" w:styleId="PartyInfo3">
    <w:name w:val="Party Info 3"/>
    <w:basedOn w:val="DefaultParagraphFont"/>
    <w:uiPriority w:val="1"/>
    <w:rsid w:val="00714A47"/>
    <w:rPr>
      <w:rFonts w:asciiTheme="majorHAnsi" w:hAnsiTheme="majorHAnsi"/>
      <w:color w:val="FFFFFF" w:themeColor="background1"/>
      <w:sz w:val="28"/>
    </w:rPr>
  </w:style>
  <w:style w:type="character" w:customStyle="1" w:styleId="PartyDetails">
    <w:name w:val="Party Details"/>
    <w:basedOn w:val="DefaultParagraphFont"/>
    <w:uiPriority w:val="1"/>
    <w:qFormat/>
    <w:rsid w:val="00714A47"/>
    <w:rPr>
      <w:rFonts w:asciiTheme="majorHAnsi" w:hAnsiTheme="majorHAnsi"/>
      <w:color w:val="FFFFFF" w:themeColor="background1"/>
      <w:sz w:val="56"/>
    </w:rPr>
  </w:style>
  <w:style w:type="character" w:customStyle="1" w:styleId="Number">
    <w:name w:val="Number"/>
    <w:basedOn w:val="DefaultParagraphFont"/>
    <w:uiPriority w:val="1"/>
    <w:qFormat/>
    <w:rsid w:val="006C2642"/>
    <w:rPr>
      <w:rFonts w:ascii="Impact" w:hAnsi="Impact"/>
      <w:color w:val="343437" w:themeColor="text2" w:themeShade="BF"/>
      <w:sz w:val="240"/>
    </w:rPr>
  </w:style>
  <w:style w:type="paragraph" w:styleId="NoSpacing">
    <w:name w:val="No Spacing"/>
    <w:uiPriority w:val="1"/>
    <w:rsid w:val="00D50C34"/>
    <w:pPr>
      <w:spacing w:after="0"/>
    </w:pPr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B38F0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A7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A7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C6CC4"/>
    <w:rPr>
      <w:color w:val="808080"/>
    </w:rPr>
  </w:style>
  <w:style w:type="character" w:customStyle="1" w:styleId="PartyInfo">
    <w:name w:val="Party Info"/>
    <w:basedOn w:val="DefaultParagraphFont"/>
    <w:uiPriority w:val="1"/>
    <w:rsid w:val="00AC6CC4"/>
    <w:rPr>
      <w:rFonts w:asciiTheme="minorHAnsi" w:hAnsiTheme="minorHAnsi"/>
      <w:color w:val="343437" w:themeColor="text2" w:themeShade="BF"/>
      <w:sz w:val="22"/>
    </w:rPr>
  </w:style>
  <w:style w:type="character" w:customStyle="1" w:styleId="PartyInfo2">
    <w:name w:val="Party Info 2"/>
    <w:basedOn w:val="DefaultParagraphFont"/>
    <w:uiPriority w:val="1"/>
    <w:qFormat/>
    <w:rsid w:val="00AC6CC4"/>
    <w:rPr>
      <w:rFonts w:asciiTheme="minorHAnsi" w:hAnsiTheme="minorHAnsi"/>
      <w:b/>
      <w:color w:val="343437" w:themeColor="text2" w:themeShade="BF"/>
      <w:sz w:val="32"/>
    </w:rPr>
  </w:style>
  <w:style w:type="character" w:customStyle="1" w:styleId="PartyHeading">
    <w:name w:val="Party Heading"/>
    <w:basedOn w:val="DefaultParagraphFont"/>
    <w:uiPriority w:val="1"/>
    <w:rsid w:val="00AC6CC4"/>
    <w:rPr>
      <w:rFonts w:asciiTheme="majorHAnsi" w:hAnsiTheme="majorHAnsi"/>
      <w:color w:val="343437" w:themeColor="text2" w:themeShade="BF"/>
      <w:sz w:val="28"/>
    </w:rPr>
  </w:style>
  <w:style w:type="character" w:customStyle="1" w:styleId="BoldPartyHeader">
    <w:name w:val="Bold Party Header"/>
    <w:basedOn w:val="DefaultParagraphFont"/>
    <w:uiPriority w:val="1"/>
    <w:qFormat/>
    <w:rsid w:val="00D24915"/>
    <w:rPr>
      <w:rFonts w:asciiTheme="majorHAnsi" w:hAnsiTheme="majorHAnsi"/>
      <w:b/>
      <w:color w:val="FFFFFF" w:themeColor="background1"/>
      <w:sz w:val="84"/>
    </w:rPr>
  </w:style>
  <w:style w:type="character" w:customStyle="1" w:styleId="PartyInfo3">
    <w:name w:val="Party Info 3"/>
    <w:basedOn w:val="DefaultParagraphFont"/>
    <w:uiPriority w:val="1"/>
    <w:rsid w:val="00714A47"/>
    <w:rPr>
      <w:rFonts w:asciiTheme="majorHAnsi" w:hAnsiTheme="majorHAnsi"/>
      <w:color w:val="FFFFFF" w:themeColor="background1"/>
      <w:sz w:val="28"/>
    </w:rPr>
  </w:style>
  <w:style w:type="character" w:customStyle="1" w:styleId="PartyDetails">
    <w:name w:val="Party Details"/>
    <w:basedOn w:val="DefaultParagraphFont"/>
    <w:uiPriority w:val="1"/>
    <w:qFormat/>
    <w:rsid w:val="00714A47"/>
    <w:rPr>
      <w:rFonts w:asciiTheme="majorHAnsi" w:hAnsiTheme="majorHAnsi"/>
      <w:color w:val="FFFFFF" w:themeColor="background1"/>
      <w:sz w:val="56"/>
    </w:rPr>
  </w:style>
  <w:style w:type="character" w:customStyle="1" w:styleId="Number">
    <w:name w:val="Number"/>
    <w:basedOn w:val="DefaultParagraphFont"/>
    <w:uiPriority w:val="1"/>
    <w:qFormat/>
    <w:rsid w:val="006C2642"/>
    <w:rPr>
      <w:rFonts w:ascii="Impact" w:hAnsi="Impact"/>
      <w:color w:val="343437" w:themeColor="text2" w:themeShade="BF"/>
      <w:sz w:val="240"/>
    </w:rPr>
  </w:style>
  <w:style w:type="paragraph" w:styleId="NoSpacing">
    <w:name w:val="No Spacing"/>
    <w:uiPriority w:val="1"/>
    <w:rsid w:val="00D50C34"/>
    <w:pPr>
      <w:spacing w:after="0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40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vekios\AppData\Roaming\Microsoft\Templates\PMG_BirthdayInvit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BBE58-C228-41C8-ABDB-9766E5E7F9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12F34-7C7B-4842-AEB4-A59409186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PMG_BirthdayInvitation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Birthday invitation</vt:lpstr>
    </vt:vector>
  </TitlesOfParts>
  <Company>The Nature Conservancy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Birthday invitation</dc:title>
  <dc:creator>salavekios</dc:creator>
  <cp:lastModifiedBy>TNC_User</cp:lastModifiedBy>
  <cp:revision>2</cp:revision>
  <cp:lastPrinted>2015-06-17T14:17:00Z</cp:lastPrinted>
  <dcterms:created xsi:type="dcterms:W3CDTF">2015-06-23T18:28:00Z</dcterms:created>
  <dcterms:modified xsi:type="dcterms:W3CDTF">2015-06-23T18:28:00Z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TC103357609990</vt:lpwstr>
  </property>
</Properties>
</file>